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16D" w:rsidRDefault="002E2A19" w:rsidP="002E2456">
      <w:pPr>
        <w:spacing w:line="480" w:lineRule="auto"/>
        <w:jc w:val="center"/>
      </w:pPr>
      <w:r>
        <w:rPr>
          <w:noProof/>
          <w:lang w:eastAsia="pt-PT"/>
        </w:rPr>
        <w:drawing>
          <wp:inline distT="0" distB="0" distL="0" distR="0">
            <wp:extent cx="3063875" cy="985520"/>
            <wp:effectExtent l="0" t="0" r="0" b="0"/>
            <wp:docPr id="1" name="Imagem 1" descr="\\esel.pt\partilha\homes.func\amvicente\Desktop\Documentos\Documentos diversos\Misc\logo_b_small_re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\\esel.pt\partilha\homes.func\amvicente\Desktop\Documentos\Documentos diversos\Misc\logo_b_small_res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16D" w:rsidRPr="0059216D" w:rsidRDefault="0059216D" w:rsidP="00D24194">
      <w:pPr>
        <w:spacing w:before="240" w:line="480" w:lineRule="auto"/>
        <w:jc w:val="center"/>
        <w:outlineLvl w:val="0"/>
        <w:rPr>
          <w:b/>
          <w:sz w:val="48"/>
        </w:rPr>
      </w:pPr>
      <w:r w:rsidRPr="0059216D">
        <w:rPr>
          <w:b/>
          <w:sz w:val="48"/>
        </w:rPr>
        <w:t xml:space="preserve">Curso de </w:t>
      </w:r>
      <w:r w:rsidR="002E2456">
        <w:rPr>
          <w:b/>
          <w:sz w:val="48"/>
        </w:rPr>
        <w:t>M</w:t>
      </w:r>
      <w:r w:rsidRPr="0059216D">
        <w:rPr>
          <w:b/>
          <w:sz w:val="48"/>
        </w:rPr>
        <w:t>estrado em Enfermagem</w:t>
      </w:r>
    </w:p>
    <w:p w:rsidR="0059216D" w:rsidRPr="002E2456" w:rsidRDefault="0059216D" w:rsidP="002E2456">
      <w:pPr>
        <w:jc w:val="center"/>
        <w:rPr>
          <w:sz w:val="48"/>
        </w:rPr>
      </w:pPr>
      <w:r w:rsidRPr="002E2456">
        <w:rPr>
          <w:sz w:val="48"/>
        </w:rPr>
        <w:t>Área de Especialização</w:t>
      </w:r>
    </w:p>
    <w:tbl>
      <w:tblPr>
        <w:tblW w:w="0" w:type="auto"/>
        <w:tblLayout w:type="fixed"/>
        <w:tblLook w:val="04A0"/>
      </w:tblPr>
      <w:tblGrid>
        <w:gridCol w:w="8644"/>
      </w:tblGrid>
      <w:tr w:rsidR="000D3766" w:rsidRPr="002E2456" w:rsidTr="00724663">
        <w:trPr>
          <w:cantSplit/>
          <w:trHeight w:hRule="exact" w:val="1701"/>
        </w:trPr>
        <w:tc>
          <w:tcPr>
            <w:tcW w:w="8644" w:type="dxa"/>
          </w:tcPr>
          <w:bookmarkStart w:id="0" w:name="Texto1"/>
          <w:p w:rsidR="000D3766" w:rsidRPr="002E2456" w:rsidRDefault="004120EF" w:rsidP="005B1051">
            <w:pPr>
              <w:jc w:val="center"/>
              <w:rPr>
                <w:b/>
                <w:sz w:val="32"/>
              </w:rPr>
            </w:pPr>
            <w:r>
              <w:rPr>
                <w:b/>
                <w:sz w:val="40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Especialização"/>
                    <w:maxLength w:val="100"/>
                  </w:textInput>
                </w:ffData>
              </w:fldChar>
            </w:r>
            <w:r w:rsidR="003B1635">
              <w:rPr>
                <w:b/>
                <w:sz w:val="40"/>
              </w:rPr>
              <w:instrText xml:space="preserve"> FORMTEXT </w:instrText>
            </w:r>
            <w:r>
              <w:rPr>
                <w:b/>
                <w:sz w:val="40"/>
              </w:rPr>
            </w:r>
            <w:r>
              <w:rPr>
                <w:b/>
                <w:sz w:val="40"/>
              </w:rPr>
              <w:fldChar w:fldCharType="separate"/>
            </w:r>
            <w:r w:rsidR="00861677">
              <w:rPr>
                <w:b/>
                <w:sz w:val="40"/>
              </w:rPr>
              <w:t>E</w:t>
            </w:r>
            <w:r w:rsidR="005B1051">
              <w:rPr>
                <w:b/>
                <w:sz w:val="40"/>
              </w:rPr>
              <w:t>nfermagem</w:t>
            </w:r>
            <w:r w:rsidR="00861677">
              <w:rPr>
                <w:b/>
                <w:sz w:val="40"/>
              </w:rPr>
              <w:t xml:space="preserve"> C</w:t>
            </w:r>
            <w:r w:rsidR="005B1051">
              <w:rPr>
                <w:b/>
                <w:sz w:val="40"/>
              </w:rPr>
              <w:t>omunitária</w:t>
            </w:r>
            <w:r>
              <w:rPr>
                <w:b/>
                <w:sz w:val="40"/>
              </w:rPr>
              <w:fldChar w:fldCharType="end"/>
            </w:r>
            <w:bookmarkEnd w:id="0"/>
          </w:p>
        </w:tc>
      </w:tr>
      <w:tr w:rsidR="000D3766" w:rsidRPr="002E2456" w:rsidTr="00724663">
        <w:trPr>
          <w:cantSplit/>
          <w:trHeight w:hRule="exact" w:val="2268"/>
        </w:trPr>
        <w:tc>
          <w:tcPr>
            <w:tcW w:w="8644" w:type="dxa"/>
          </w:tcPr>
          <w:p w:rsidR="000D3766" w:rsidRPr="002E2456" w:rsidRDefault="004120EF" w:rsidP="00861677">
            <w:pPr>
              <w:jc w:val="center"/>
              <w:rPr>
                <w:b/>
                <w:sz w:val="40"/>
              </w:rPr>
            </w:pPr>
            <w:r w:rsidRPr="00724663">
              <w:rPr>
                <w:b/>
                <w:sz w:val="4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ítulo da dissertação de mestrado, trabalho de projecto, relatório de estágio"/>
                    <w:maxLength w:val="255"/>
                  </w:textInput>
                </w:ffData>
              </w:fldChar>
            </w:r>
            <w:r w:rsidR="002E2456" w:rsidRPr="00724663">
              <w:rPr>
                <w:b/>
                <w:sz w:val="40"/>
              </w:rPr>
              <w:instrText xml:space="preserve"> FORMTEXT </w:instrText>
            </w:r>
            <w:r w:rsidRPr="00724663">
              <w:rPr>
                <w:b/>
                <w:sz w:val="40"/>
              </w:rPr>
            </w:r>
            <w:r w:rsidRPr="00724663">
              <w:rPr>
                <w:b/>
                <w:sz w:val="40"/>
              </w:rPr>
              <w:fldChar w:fldCharType="separate"/>
            </w:r>
            <w:r w:rsidR="00861677" w:rsidRPr="00861677">
              <w:rPr>
                <w:b/>
                <w:sz w:val="40"/>
              </w:rPr>
              <w:t>CAPACITAR OS CUIDADORES FAMILIARES PARA GERIREM FACTORES DE SOBRECARGA RELACIONADOS COM O CUIDAR EM CASA</w:t>
            </w:r>
            <w:r w:rsidRPr="00724663">
              <w:rPr>
                <w:b/>
                <w:sz w:val="40"/>
              </w:rPr>
              <w:fldChar w:fldCharType="end"/>
            </w:r>
          </w:p>
        </w:tc>
      </w:tr>
      <w:tr w:rsidR="000D3766" w:rsidRPr="002E2456" w:rsidTr="00D24194">
        <w:trPr>
          <w:cantSplit/>
          <w:trHeight w:hRule="exact" w:val="1134"/>
        </w:trPr>
        <w:tc>
          <w:tcPr>
            <w:tcW w:w="8644" w:type="dxa"/>
          </w:tcPr>
          <w:p w:rsidR="000D3766" w:rsidRPr="002E2456" w:rsidRDefault="004120EF" w:rsidP="00861677">
            <w:pPr>
              <w:jc w:val="center"/>
              <w:rPr>
                <w:b/>
                <w:sz w:val="32"/>
              </w:rPr>
            </w:pPr>
            <w:r w:rsidRPr="002E2456">
              <w:rPr>
                <w:b/>
                <w:sz w:val="3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do aluno"/>
                    <w:maxLength w:val="80"/>
                  </w:textInput>
                </w:ffData>
              </w:fldChar>
            </w:r>
            <w:r w:rsidR="002E2456" w:rsidRPr="002E2456">
              <w:rPr>
                <w:b/>
                <w:sz w:val="32"/>
              </w:rPr>
              <w:instrText xml:space="preserve"> FORMTEXT </w:instrText>
            </w:r>
            <w:r w:rsidRPr="002E2456">
              <w:rPr>
                <w:b/>
                <w:sz w:val="32"/>
              </w:rPr>
            </w:r>
            <w:r w:rsidRPr="002E2456">
              <w:rPr>
                <w:b/>
                <w:sz w:val="32"/>
              </w:rPr>
              <w:fldChar w:fldCharType="separate"/>
            </w:r>
            <w:r w:rsidR="00861677">
              <w:rPr>
                <w:b/>
                <w:sz w:val="32"/>
              </w:rPr>
              <w:t>ELISABETE DE JESUS CALDAS PEREIRA BRAGA</w:t>
            </w:r>
            <w:r w:rsidRPr="002E2456">
              <w:rPr>
                <w:b/>
                <w:sz w:val="32"/>
              </w:rPr>
              <w:fldChar w:fldCharType="end"/>
            </w:r>
          </w:p>
        </w:tc>
      </w:tr>
      <w:tr w:rsidR="003B1635" w:rsidRPr="002E2456" w:rsidTr="00724663">
        <w:trPr>
          <w:cantSplit/>
          <w:trHeight w:hRule="exact" w:val="2268"/>
        </w:trPr>
        <w:tc>
          <w:tcPr>
            <w:tcW w:w="8644" w:type="dxa"/>
          </w:tcPr>
          <w:p w:rsidR="00724663" w:rsidRPr="00724663" w:rsidRDefault="002E2A19" w:rsidP="00D24194">
            <w:pPr>
              <w:jc w:val="center"/>
              <w:rPr>
                <w:b/>
                <w:sz w:val="32"/>
              </w:rPr>
            </w:pPr>
            <w:r>
              <w:rPr>
                <w:b/>
                <w:noProof/>
                <w:sz w:val="32"/>
                <w:lang w:eastAsia="pt-PT"/>
              </w:rPr>
              <w:drawing>
                <wp:anchor distT="0" distB="7939" distL="114300" distR="114300" simplePos="0" relativeHeight="251657728" behindDoc="1" locked="0" layoutInCell="1" allowOverlap="1">
                  <wp:simplePos x="0" y="0"/>
                  <wp:positionH relativeFrom="column">
                    <wp:posOffset>2192401</wp:posOffset>
                  </wp:positionH>
                  <wp:positionV relativeFrom="paragraph">
                    <wp:posOffset>534035</wp:posOffset>
                  </wp:positionV>
                  <wp:extent cx="4276631" cy="3104199"/>
                  <wp:effectExtent l="19050" t="0" r="0" b="0"/>
                  <wp:wrapNone/>
                  <wp:docPr id="2" name="Imagem 3" descr="\\esel.pt\partilha\homes.func\amvicente\Desktop\Sem títul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esel.pt\partilha\homes.func\amvicente\Desktop\Sem títu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t="2211" r="35945" b="229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631" cy="3104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24663" w:rsidRPr="00724663">
              <w:rPr>
                <w:b/>
                <w:sz w:val="32"/>
              </w:rPr>
              <w:t>Dissertação ou trabalho de projecto ou relatório de estágio orientado(a) por:</w:t>
            </w:r>
          </w:p>
          <w:p w:rsidR="003320FC" w:rsidRDefault="004120EF" w:rsidP="003320FC">
            <w:pPr>
              <w:jc w:val="center"/>
              <w:rPr>
                <w:b/>
                <w:noProof/>
                <w:sz w:val="32"/>
              </w:rPr>
            </w:pPr>
            <w:r>
              <w:rPr>
                <w:b/>
                <w:sz w:val="3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do Orientador"/>
                    <w:maxLength w:val="80"/>
                  </w:textInput>
                </w:ffData>
              </w:fldChar>
            </w:r>
            <w:r w:rsidR="00D24194">
              <w:rPr>
                <w:b/>
                <w:sz w:val="32"/>
              </w:rPr>
              <w:instrText xml:space="preserve"> FORMTEXT </w:instrTex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  <w:fldChar w:fldCharType="separate"/>
            </w:r>
            <w:r w:rsidR="00861677" w:rsidRPr="00861677">
              <w:rPr>
                <w:b/>
                <w:sz w:val="32"/>
              </w:rPr>
              <w:t>Profª Elisa Maria Bernardo Garcia</w:t>
            </w:r>
          </w:p>
          <w:p w:rsidR="003B1635" w:rsidRDefault="004120EF" w:rsidP="003320FC">
            <w:pPr>
              <w:jc w:val="center"/>
              <w:rPr>
                <w:b/>
                <w:noProof/>
                <w:sz w:val="32"/>
              </w:rPr>
            </w:pPr>
            <w:r>
              <w:rPr>
                <w:b/>
                <w:sz w:val="32"/>
              </w:rPr>
              <w:fldChar w:fldCharType="end"/>
            </w:r>
          </w:p>
        </w:tc>
      </w:tr>
      <w:tr w:rsidR="00D24194" w:rsidRPr="002E2456" w:rsidTr="00D24194">
        <w:trPr>
          <w:cantSplit/>
          <w:trHeight w:hRule="exact" w:val="1134"/>
        </w:trPr>
        <w:tc>
          <w:tcPr>
            <w:tcW w:w="8644" w:type="dxa"/>
          </w:tcPr>
          <w:p w:rsidR="00D24194" w:rsidRDefault="004120EF" w:rsidP="0086167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do Co-orientador"/>
                    <w:maxLength w:val="80"/>
                  </w:textInput>
                </w:ffData>
              </w:fldChar>
            </w:r>
            <w:r w:rsidR="00D24194">
              <w:rPr>
                <w:b/>
                <w:sz w:val="32"/>
              </w:rPr>
              <w:instrText xml:space="preserve"> FORMTEXT </w:instrTex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  <w:fldChar w:fldCharType="separate"/>
            </w:r>
            <w:r w:rsidR="00861677">
              <w:rPr>
                <w:b/>
                <w:sz w:val="32"/>
              </w:rPr>
              <w:t>Enfª Maria João Bernardo</w:t>
            </w:r>
            <w:r>
              <w:rPr>
                <w:b/>
                <w:sz w:val="32"/>
              </w:rPr>
              <w:fldChar w:fldCharType="end"/>
            </w:r>
          </w:p>
        </w:tc>
      </w:tr>
      <w:tr w:rsidR="000D3766" w:rsidRPr="002E2456" w:rsidTr="002E2456">
        <w:trPr>
          <w:cantSplit/>
          <w:trHeight w:hRule="exact" w:val="567"/>
        </w:trPr>
        <w:tc>
          <w:tcPr>
            <w:tcW w:w="8644" w:type="dxa"/>
          </w:tcPr>
          <w:p w:rsidR="000D3766" w:rsidRPr="002E2456" w:rsidRDefault="004120EF" w:rsidP="00B42FB4">
            <w:pPr>
              <w:jc w:val="center"/>
              <w:rPr>
                <w:b/>
                <w:sz w:val="40"/>
              </w:rPr>
            </w:pPr>
            <w:r w:rsidRPr="002E2456">
              <w:rPr>
                <w:b/>
                <w:sz w:val="40"/>
              </w:rPr>
              <w:fldChar w:fldCharType="begin">
                <w:ffData>
                  <w:name w:val=""/>
                  <w:enabled/>
                  <w:calcOnExit w:val="0"/>
                  <w:statusText w:type="text" w:val="Ano"/>
                  <w:textInput>
                    <w:type w:val="number"/>
                    <w:default w:val="Ano"/>
                    <w:maxLength w:val="4"/>
                  </w:textInput>
                </w:ffData>
              </w:fldChar>
            </w:r>
            <w:r w:rsidR="002E2456" w:rsidRPr="002E2456">
              <w:rPr>
                <w:b/>
                <w:sz w:val="40"/>
              </w:rPr>
              <w:instrText xml:space="preserve"> FORMTEXT </w:instrText>
            </w:r>
            <w:r w:rsidRPr="002E2456">
              <w:rPr>
                <w:b/>
                <w:sz w:val="40"/>
              </w:rPr>
            </w:r>
            <w:r w:rsidRPr="002E2456">
              <w:rPr>
                <w:b/>
                <w:sz w:val="40"/>
              </w:rPr>
              <w:fldChar w:fldCharType="separate"/>
            </w:r>
            <w:r w:rsidR="00B42FB4">
              <w:rPr>
                <w:b/>
                <w:sz w:val="40"/>
              </w:rPr>
              <w:t>2011</w:t>
            </w:r>
            <w:r w:rsidRPr="002E2456">
              <w:rPr>
                <w:b/>
                <w:sz w:val="40"/>
              </w:rPr>
              <w:fldChar w:fldCharType="end"/>
            </w:r>
          </w:p>
        </w:tc>
      </w:tr>
    </w:tbl>
    <w:p w:rsidR="0059216D" w:rsidRPr="002E2456" w:rsidRDefault="0059216D" w:rsidP="000D3766">
      <w:pPr>
        <w:jc w:val="center"/>
        <w:rPr>
          <w:b/>
          <w:sz w:val="2"/>
        </w:rPr>
      </w:pPr>
    </w:p>
    <w:sectPr w:rsidR="0059216D" w:rsidRPr="002E2456" w:rsidSect="00A43876">
      <w:type w:val="continuous"/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ocumentProtection w:edit="forms" w:enforcement="1"/>
  <w:styleLockTheme/>
  <w:styleLockQFSet/>
  <w:defaultTabStop w:val="708"/>
  <w:hyphenationZone w:val="425"/>
  <w:characterSpacingControl w:val="doNotCompress"/>
  <w:compat/>
  <w:rsids>
    <w:rsidRoot w:val="002E2A19"/>
    <w:rsid w:val="00021188"/>
    <w:rsid w:val="000419B4"/>
    <w:rsid w:val="000D3766"/>
    <w:rsid w:val="00102D7D"/>
    <w:rsid w:val="001334B9"/>
    <w:rsid w:val="001C5D95"/>
    <w:rsid w:val="001E6D0E"/>
    <w:rsid w:val="002E2456"/>
    <w:rsid w:val="002E2A19"/>
    <w:rsid w:val="002E2AD3"/>
    <w:rsid w:val="003320FC"/>
    <w:rsid w:val="003500DE"/>
    <w:rsid w:val="003B1635"/>
    <w:rsid w:val="004120EF"/>
    <w:rsid w:val="00474B33"/>
    <w:rsid w:val="005405AF"/>
    <w:rsid w:val="0059216D"/>
    <w:rsid w:val="005A1D6B"/>
    <w:rsid w:val="005B1051"/>
    <w:rsid w:val="005D48AF"/>
    <w:rsid w:val="00614CCE"/>
    <w:rsid w:val="00724663"/>
    <w:rsid w:val="007778EE"/>
    <w:rsid w:val="00861677"/>
    <w:rsid w:val="008D561F"/>
    <w:rsid w:val="00933BDB"/>
    <w:rsid w:val="009A7B6E"/>
    <w:rsid w:val="009D6230"/>
    <w:rsid w:val="00A43876"/>
    <w:rsid w:val="00B42FB4"/>
    <w:rsid w:val="00B44A15"/>
    <w:rsid w:val="00B50E5F"/>
    <w:rsid w:val="00B972B7"/>
    <w:rsid w:val="00BA611E"/>
    <w:rsid w:val="00BC16EF"/>
    <w:rsid w:val="00C92DD1"/>
    <w:rsid w:val="00D24194"/>
    <w:rsid w:val="00F33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1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14CCE"/>
    <w:pPr>
      <w:spacing w:line="360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21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16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locked/>
    <w:rsid w:val="000D37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D24194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D241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ice%20Joana\Os%20meus%20documentos\Downloads\6734_folha_rosto%20(1)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3AC22-23F8-429E-8621-2962D1093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6734_folha_rosto (1)</Template>
  <TotalTime>4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Curso de Mestrado em Enfermagem</vt:lpstr>
    </vt:vector>
  </TitlesOfParts>
  <Company>ESEL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Nice Joana</dc:creator>
  <cp:keywords/>
  <dc:description/>
  <cp:lastModifiedBy>Beta</cp:lastModifiedBy>
  <cp:revision>4</cp:revision>
  <dcterms:created xsi:type="dcterms:W3CDTF">2011-05-19T18:27:00Z</dcterms:created>
  <dcterms:modified xsi:type="dcterms:W3CDTF">2011-06-02T23:58:00Z</dcterms:modified>
</cp:coreProperties>
</file>